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D5D" w:rsidRPr="00EB0EE0" w:rsidRDefault="00D21D5D" w:rsidP="00EB0EE0">
      <w:pPr>
        <w:pStyle w:val="NormalWeb"/>
        <w:spacing w:before="0" w:beforeAutospacing="0" w:after="180" w:afterAutospacing="0"/>
        <w:jc w:val="center"/>
        <w:rPr>
          <w:b/>
          <w:color w:val="FF0000"/>
          <w:sz w:val="28"/>
          <w:szCs w:val="28"/>
        </w:rPr>
      </w:pPr>
      <w:r w:rsidRPr="00EB0EE0">
        <w:rPr>
          <w:b/>
          <w:color w:val="FF0000"/>
          <w:sz w:val="28"/>
          <w:szCs w:val="28"/>
        </w:rPr>
        <w:t>Как сохранить физическую активность во время самоизоляции или карантине?</w:t>
      </w:r>
    </w:p>
    <w:p w:rsidR="00D21D5D" w:rsidRPr="00D51CE0" w:rsidRDefault="00D21D5D" w:rsidP="00C4022F">
      <w:pPr>
        <w:pStyle w:val="NormalWeb"/>
        <w:spacing w:before="0" w:beforeAutospacing="0" w:after="180" w:afterAutospacing="0"/>
        <w:rPr>
          <w:color w:val="000000"/>
          <w:sz w:val="28"/>
          <w:szCs w:val="28"/>
        </w:rPr>
      </w:pPr>
      <w:r w:rsidRPr="00D51CE0">
        <w:rPr>
          <w:color w:val="000000"/>
          <w:sz w:val="28"/>
          <w:szCs w:val="28"/>
        </w:rPr>
        <w:t>Ввиду того, ч</w:t>
      </w:r>
      <w:r>
        <w:rPr>
          <w:color w:val="000000"/>
          <w:sz w:val="28"/>
          <w:szCs w:val="28"/>
        </w:rPr>
        <w:t>то в настоящее время мы</w:t>
      </w:r>
      <w:r w:rsidRPr="00D51CE0">
        <w:rPr>
          <w:color w:val="000000"/>
          <w:sz w:val="28"/>
          <w:szCs w:val="28"/>
        </w:rPr>
        <w:t xml:space="preserve"> вынуждены оставаться дома из-за пандемии COVID-19, предлагаю Вам простые и безопасные способы поддержания физической активности в условиях ограниченного пространства.</w:t>
      </w:r>
    </w:p>
    <w:p w:rsidR="00D21D5D" w:rsidRPr="00D51CE0" w:rsidRDefault="00D21D5D" w:rsidP="00CA5FD7">
      <w:pPr>
        <w:pStyle w:val="NormalWeb"/>
        <w:spacing w:before="0" w:beforeAutospacing="0" w:after="0" w:afterAutospacing="0"/>
        <w:rPr>
          <w:rStyle w:val="Strong"/>
          <w:b w:val="0"/>
          <w:color w:val="000000"/>
          <w:sz w:val="28"/>
          <w:szCs w:val="28"/>
        </w:rPr>
      </w:pPr>
      <w:r w:rsidRPr="00D51CE0">
        <w:rPr>
          <w:rStyle w:val="Strong"/>
          <w:color w:val="000000"/>
          <w:sz w:val="28"/>
          <w:szCs w:val="28"/>
        </w:rPr>
        <w:t xml:space="preserve">1.Придумайте веселый способ научить ребенка правильным привычкам, чтобы дать ему чувство контроля. </w:t>
      </w:r>
      <w:r w:rsidRPr="00D51CE0">
        <w:rPr>
          <w:rStyle w:val="Strong"/>
          <w:b w:val="0"/>
          <w:color w:val="000000"/>
          <w:sz w:val="28"/>
          <w:szCs w:val="28"/>
        </w:rPr>
        <w:t>Например, вы можете превратить мытье рук в игру.  «Вокруг вирусы, нам нужно вымыть руки, а затем я еще тебе расскажу, как можно перехитрить вирусы»</w:t>
      </w:r>
    </w:p>
    <w:p w:rsidR="00D21D5D" w:rsidRDefault="00D21D5D" w:rsidP="00E47394">
      <w:pPr>
        <w:pStyle w:val="NormalWeb"/>
        <w:spacing w:before="0" w:beforeAutospacing="0" w:after="0" w:afterAutospacing="0"/>
        <w:rPr>
          <w:rStyle w:val="Strong"/>
          <w:color w:val="000000"/>
          <w:sz w:val="28"/>
          <w:szCs w:val="28"/>
        </w:rPr>
      </w:pPr>
    </w:p>
    <w:p w:rsidR="00D21D5D" w:rsidRPr="00D51CE0" w:rsidRDefault="00D21D5D" w:rsidP="00E47394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D51CE0">
        <w:rPr>
          <w:rStyle w:val="Strong"/>
          <w:color w:val="000000"/>
          <w:sz w:val="28"/>
          <w:szCs w:val="28"/>
        </w:rPr>
        <w:t>2. Соблюдайте режим дня.</w:t>
      </w:r>
      <w:r w:rsidRPr="00D51CE0">
        <w:rPr>
          <w:color w:val="000000"/>
          <w:sz w:val="28"/>
          <w:szCs w:val="28"/>
        </w:rPr>
        <w:t xml:space="preserve"> Для того чтобы не возникал дефицит движения, мы используем следующие режимные моменты:</w:t>
      </w:r>
    </w:p>
    <w:p w:rsidR="00D21D5D" w:rsidRPr="00737143" w:rsidRDefault="00D21D5D" w:rsidP="00D51CE0">
      <w:pPr>
        <w:numPr>
          <w:ilvl w:val="0"/>
          <w:numId w:val="22"/>
        </w:numPr>
        <w:shd w:val="clear" w:color="auto" w:fill="F4F7F8"/>
        <w:spacing w:after="0" w:line="240" w:lineRule="auto"/>
        <w:ind w:left="3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143">
        <w:rPr>
          <w:rFonts w:ascii="Times New Roman" w:hAnsi="Times New Roman"/>
          <w:color w:val="000000"/>
          <w:sz w:val="28"/>
          <w:szCs w:val="28"/>
          <w:lang w:eastAsia="ru-RU"/>
        </w:rPr>
        <w:t>утренняя гимнастика и гимнастика после сна;</w:t>
      </w:r>
    </w:p>
    <w:p w:rsidR="00D21D5D" w:rsidRPr="00737143" w:rsidRDefault="00D21D5D" w:rsidP="00D51CE0">
      <w:pPr>
        <w:numPr>
          <w:ilvl w:val="0"/>
          <w:numId w:val="22"/>
        </w:numPr>
        <w:shd w:val="clear" w:color="auto" w:fill="F4F7F8"/>
        <w:spacing w:after="0" w:line="240" w:lineRule="auto"/>
        <w:ind w:left="3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1CE0">
        <w:rPr>
          <w:rFonts w:ascii="Times New Roman" w:hAnsi="Times New Roman"/>
          <w:color w:val="000000"/>
          <w:sz w:val="28"/>
          <w:szCs w:val="28"/>
          <w:lang w:eastAsia="ru-RU"/>
        </w:rPr>
        <w:t>физкультурные занятия</w:t>
      </w:r>
      <w:r w:rsidRPr="00737143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21D5D" w:rsidRPr="00737143" w:rsidRDefault="00D21D5D" w:rsidP="00D51CE0">
      <w:pPr>
        <w:numPr>
          <w:ilvl w:val="0"/>
          <w:numId w:val="22"/>
        </w:numPr>
        <w:shd w:val="clear" w:color="auto" w:fill="F4F7F8"/>
        <w:spacing w:after="0" w:line="240" w:lineRule="auto"/>
        <w:ind w:left="3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1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прогулки на свежем </w:t>
      </w:r>
      <w:r w:rsidRPr="00D51CE0">
        <w:rPr>
          <w:rFonts w:ascii="Times New Roman" w:hAnsi="Times New Roman"/>
          <w:color w:val="000000"/>
          <w:sz w:val="28"/>
          <w:szCs w:val="28"/>
          <w:lang w:eastAsia="ru-RU"/>
        </w:rPr>
        <w:t>воздухе (балкон, открытое окно)</w:t>
      </w:r>
      <w:r w:rsidRPr="00737143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21D5D" w:rsidRPr="00737143" w:rsidRDefault="00D21D5D" w:rsidP="00D51CE0">
      <w:pPr>
        <w:numPr>
          <w:ilvl w:val="0"/>
          <w:numId w:val="22"/>
        </w:numPr>
        <w:shd w:val="clear" w:color="auto" w:fill="F4F7F8"/>
        <w:spacing w:after="0" w:line="240" w:lineRule="auto"/>
        <w:ind w:left="3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143">
        <w:rPr>
          <w:rFonts w:ascii="Times New Roman" w:hAnsi="Times New Roman"/>
          <w:color w:val="000000"/>
          <w:sz w:val="28"/>
          <w:szCs w:val="28"/>
          <w:lang w:eastAsia="ru-RU"/>
        </w:rPr>
        <w:t>подвижные игры различной степени активности;</w:t>
      </w:r>
    </w:p>
    <w:p w:rsidR="00D21D5D" w:rsidRPr="00737143" w:rsidRDefault="00D21D5D" w:rsidP="00D51CE0">
      <w:pPr>
        <w:numPr>
          <w:ilvl w:val="0"/>
          <w:numId w:val="22"/>
        </w:numPr>
        <w:shd w:val="clear" w:color="auto" w:fill="F4F7F8"/>
        <w:spacing w:after="0" w:line="240" w:lineRule="auto"/>
        <w:ind w:left="3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143">
        <w:rPr>
          <w:rFonts w:ascii="Times New Roman" w:hAnsi="Times New Roman"/>
          <w:color w:val="000000"/>
          <w:sz w:val="28"/>
          <w:szCs w:val="28"/>
          <w:lang w:eastAsia="ru-RU"/>
        </w:rPr>
        <w:t>физкультминутки и динамические паузы;</w:t>
      </w:r>
    </w:p>
    <w:p w:rsidR="00D21D5D" w:rsidRPr="00737143" w:rsidRDefault="00D21D5D" w:rsidP="00D51CE0">
      <w:pPr>
        <w:numPr>
          <w:ilvl w:val="0"/>
          <w:numId w:val="22"/>
        </w:numPr>
        <w:shd w:val="clear" w:color="auto" w:fill="F4F7F8"/>
        <w:spacing w:after="0" w:line="240" w:lineRule="auto"/>
        <w:ind w:left="3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143">
        <w:rPr>
          <w:rFonts w:ascii="Times New Roman" w:hAnsi="Times New Roman"/>
          <w:color w:val="000000"/>
          <w:sz w:val="28"/>
          <w:szCs w:val="28"/>
          <w:lang w:eastAsia="ru-RU"/>
        </w:rPr>
        <w:t>пальчиковые игры;</w:t>
      </w:r>
    </w:p>
    <w:p w:rsidR="00D21D5D" w:rsidRPr="00737143" w:rsidRDefault="00D21D5D" w:rsidP="00D51CE0">
      <w:pPr>
        <w:numPr>
          <w:ilvl w:val="0"/>
          <w:numId w:val="22"/>
        </w:numPr>
        <w:shd w:val="clear" w:color="auto" w:fill="F4F7F8"/>
        <w:spacing w:after="0" w:line="240" w:lineRule="auto"/>
        <w:ind w:left="3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7143">
        <w:rPr>
          <w:rFonts w:ascii="Times New Roman" w:hAnsi="Times New Roman"/>
          <w:color w:val="000000"/>
          <w:sz w:val="28"/>
          <w:szCs w:val="28"/>
          <w:lang w:eastAsia="ru-RU"/>
        </w:rPr>
        <w:t>самостоятельная двигательная деятельность.</w:t>
      </w:r>
    </w:p>
    <w:p w:rsidR="00D21D5D" w:rsidRDefault="00D21D5D" w:rsidP="00D51CE0">
      <w:pPr>
        <w:pStyle w:val="c28"/>
        <w:shd w:val="clear" w:color="auto" w:fill="FFFFFF"/>
        <w:spacing w:before="0" w:beforeAutospacing="0" w:after="0" w:afterAutospacing="0"/>
        <w:jc w:val="both"/>
        <w:rPr>
          <w:rStyle w:val="Strong"/>
          <w:color w:val="000000"/>
          <w:sz w:val="28"/>
          <w:szCs w:val="28"/>
        </w:rPr>
      </w:pPr>
    </w:p>
    <w:p w:rsidR="00D21D5D" w:rsidRPr="00D51CE0" w:rsidRDefault="00D21D5D" w:rsidP="00D51CE0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CE0">
        <w:rPr>
          <w:rStyle w:val="Strong"/>
          <w:color w:val="000000"/>
          <w:sz w:val="28"/>
          <w:szCs w:val="28"/>
        </w:rPr>
        <w:t>3. Ходите.</w:t>
      </w:r>
      <w:r w:rsidRPr="00D51CE0">
        <w:rPr>
          <w:rStyle w:val="Strong"/>
          <w:b w:val="0"/>
          <w:bCs w:val="0"/>
          <w:color w:val="000000"/>
          <w:sz w:val="28"/>
          <w:szCs w:val="28"/>
        </w:rPr>
        <w:t xml:space="preserve"> </w:t>
      </w:r>
    </w:p>
    <w:p w:rsidR="00D21D5D" w:rsidRPr="00D51CE0" w:rsidRDefault="00D21D5D" w:rsidP="00737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CE0">
        <w:rPr>
          <w:rStyle w:val="c8"/>
          <w:color w:val="000000"/>
          <w:sz w:val="28"/>
          <w:szCs w:val="28"/>
        </w:rPr>
        <w:t>- обычная ходьба,</w:t>
      </w:r>
    </w:p>
    <w:p w:rsidR="00D21D5D" w:rsidRPr="00D51CE0" w:rsidRDefault="00D21D5D" w:rsidP="00737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CE0">
        <w:rPr>
          <w:rStyle w:val="c8"/>
          <w:color w:val="000000"/>
          <w:sz w:val="28"/>
          <w:szCs w:val="28"/>
        </w:rPr>
        <w:t>- ходьба на носках, на пятках,</w:t>
      </w:r>
    </w:p>
    <w:p w:rsidR="00D21D5D" w:rsidRPr="00D51CE0" w:rsidRDefault="00D21D5D" w:rsidP="00737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CE0">
        <w:rPr>
          <w:rStyle w:val="c8"/>
          <w:color w:val="000000"/>
          <w:sz w:val="28"/>
          <w:szCs w:val="28"/>
        </w:rPr>
        <w:t>- ходьба с высоким подниманием колена,</w:t>
      </w:r>
    </w:p>
    <w:p w:rsidR="00D21D5D" w:rsidRPr="00D51CE0" w:rsidRDefault="00D21D5D" w:rsidP="00737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CE0">
        <w:rPr>
          <w:rStyle w:val="c8"/>
          <w:color w:val="000000"/>
          <w:sz w:val="28"/>
          <w:szCs w:val="28"/>
        </w:rPr>
        <w:t>- ходьба широким шагом,</w:t>
      </w:r>
    </w:p>
    <w:p w:rsidR="00D21D5D" w:rsidRPr="00D51CE0" w:rsidRDefault="00D21D5D" w:rsidP="00737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CE0">
        <w:rPr>
          <w:rStyle w:val="c8"/>
          <w:color w:val="000000"/>
          <w:sz w:val="28"/>
          <w:szCs w:val="28"/>
        </w:rPr>
        <w:t>- ходьба приставными шагами (прямо и боком),</w:t>
      </w:r>
    </w:p>
    <w:p w:rsidR="00D21D5D" w:rsidRPr="00D51CE0" w:rsidRDefault="00D21D5D" w:rsidP="00737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CE0">
        <w:rPr>
          <w:rStyle w:val="c8"/>
          <w:color w:val="000000"/>
          <w:sz w:val="28"/>
          <w:szCs w:val="28"/>
        </w:rPr>
        <w:t>- ходьба перекатом с пятки на носок,</w:t>
      </w:r>
    </w:p>
    <w:p w:rsidR="00D21D5D" w:rsidRPr="00D51CE0" w:rsidRDefault="00D21D5D" w:rsidP="00737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CE0">
        <w:rPr>
          <w:rStyle w:val="c8"/>
          <w:color w:val="000000"/>
          <w:sz w:val="28"/>
          <w:szCs w:val="28"/>
        </w:rPr>
        <w:t xml:space="preserve">- ходьба в </w:t>
      </w:r>
      <w:r>
        <w:rPr>
          <w:rStyle w:val="c8"/>
          <w:color w:val="000000"/>
          <w:sz w:val="28"/>
          <w:szCs w:val="28"/>
        </w:rPr>
        <w:t>полуприсяде</w:t>
      </w:r>
      <w:r w:rsidRPr="00D51CE0">
        <w:rPr>
          <w:rStyle w:val="c8"/>
          <w:color w:val="000000"/>
          <w:sz w:val="28"/>
          <w:szCs w:val="28"/>
        </w:rPr>
        <w:t xml:space="preserve"> и приседе,</w:t>
      </w:r>
    </w:p>
    <w:p w:rsidR="00D21D5D" w:rsidRPr="00D51CE0" w:rsidRDefault="00D21D5D" w:rsidP="00737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CE0">
        <w:rPr>
          <w:rStyle w:val="c8"/>
          <w:color w:val="000000"/>
          <w:sz w:val="28"/>
          <w:szCs w:val="28"/>
        </w:rPr>
        <w:t>- ходьба выпадами,</w:t>
      </w:r>
    </w:p>
    <w:p w:rsidR="00D21D5D" w:rsidRPr="00D51CE0" w:rsidRDefault="00D21D5D" w:rsidP="00737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CE0">
        <w:rPr>
          <w:rStyle w:val="c8"/>
          <w:color w:val="000000"/>
          <w:sz w:val="28"/>
          <w:szCs w:val="28"/>
        </w:rPr>
        <w:t>- ходьба с крестным шагом,</w:t>
      </w:r>
    </w:p>
    <w:p w:rsidR="00D21D5D" w:rsidRPr="00D51CE0" w:rsidRDefault="00D21D5D" w:rsidP="007371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1CE0">
        <w:rPr>
          <w:rStyle w:val="c8"/>
          <w:color w:val="000000"/>
          <w:sz w:val="28"/>
          <w:szCs w:val="28"/>
        </w:rPr>
        <w:t>- гимнастическая ходьба.</w:t>
      </w:r>
    </w:p>
    <w:p w:rsidR="00D21D5D" w:rsidRDefault="00D21D5D" w:rsidP="00C4022F">
      <w:pPr>
        <w:pStyle w:val="NormalWeb"/>
        <w:spacing w:before="0" w:beforeAutospacing="0" w:after="0" w:afterAutospacing="0"/>
        <w:rPr>
          <w:rStyle w:val="Strong"/>
          <w:color w:val="000000"/>
          <w:sz w:val="28"/>
          <w:szCs w:val="28"/>
        </w:rPr>
      </w:pPr>
    </w:p>
    <w:p w:rsidR="00D21D5D" w:rsidRPr="00E47394" w:rsidRDefault="00D21D5D" w:rsidP="00C4022F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51CE0">
        <w:rPr>
          <w:rStyle w:val="Strong"/>
          <w:color w:val="000000"/>
          <w:sz w:val="28"/>
          <w:szCs w:val="28"/>
        </w:rPr>
        <w:t>4. Сохраняйте контакт с друзьями и близкими.</w:t>
      </w:r>
      <w:r w:rsidRPr="00D51CE0">
        <w:rPr>
          <w:rStyle w:val="Strong"/>
          <w:b w:val="0"/>
          <w:color w:val="000000"/>
          <w:sz w:val="28"/>
          <w:szCs w:val="28"/>
        </w:rPr>
        <w:t xml:space="preserve"> Устройте онлайн батлы: кто больше присядет, кто дольше простоит на одной ноге, кто больше отобьет мяч от стены т.д.</w:t>
      </w:r>
      <w:r>
        <w:rPr>
          <w:rStyle w:val="Strong"/>
          <w:b w:val="0"/>
          <w:color w:val="000000"/>
          <w:sz w:val="28"/>
          <w:szCs w:val="28"/>
        </w:rPr>
        <w:t xml:space="preserve"> </w:t>
      </w:r>
    </w:p>
    <w:p w:rsidR="00D21D5D" w:rsidRDefault="00D21D5D" w:rsidP="00C4022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D21D5D" w:rsidRPr="00E47394" w:rsidRDefault="00D21D5D" w:rsidP="00C4022F">
      <w:pPr>
        <w:pStyle w:val="NormalWeb"/>
        <w:spacing w:before="0" w:beforeAutospacing="0" w:after="0" w:afterAutospacing="0"/>
        <w:rPr>
          <w:rStyle w:val="Strong"/>
          <w:color w:val="000000"/>
          <w:sz w:val="28"/>
          <w:szCs w:val="28"/>
        </w:rPr>
      </w:pPr>
      <w:r w:rsidRPr="00D51CE0">
        <w:rPr>
          <w:rStyle w:val="Strong"/>
          <w:color w:val="000000"/>
          <w:sz w:val="28"/>
          <w:szCs w:val="28"/>
        </w:rPr>
        <w:t>5. Релаксация.</w:t>
      </w:r>
      <w:r w:rsidRPr="00D51CE0">
        <w:rPr>
          <w:rStyle w:val="Strong"/>
          <w:b w:val="0"/>
          <w:color w:val="000000"/>
          <w:sz w:val="28"/>
          <w:szCs w:val="28"/>
        </w:rPr>
        <w:t xml:space="preserve"> Лучшие техники для детей:</w:t>
      </w:r>
    </w:p>
    <w:p w:rsidR="00D21D5D" w:rsidRPr="00D51CE0" w:rsidRDefault="00D21D5D" w:rsidP="00C4022F">
      <w:pPr>
        <w:pStyle w:val="NormalWeb"/>
        <w:spacing w:before="0" w:beforeAutospacing="0" w:after="0" w:afterAutospacing="0"/>
        <w:rPr>
          <w:rStyle w:val="Strong"/>
          <w:b w:val="0"/>
          <w:color w:val="000000"/>
          <w:sz w:val="28"/>
          <w:szCs w:val="28"/>
        </w:rPr>
      </w:pPr>
      <w:r w:rsidRPr="00D51CE0">
        <w:rPr>
          <w:rStyle w:val="Strong"/>
          <w:b w:val="0"/>
          <w:color w:val="000000"/>
          <w:sz w:val="28"/>
          <w:szCs w:val="28"/>
        </w:rPr>
        <w:t>1.Глубокое дыхание</w:t>
      </w:r>
    </w:p>
    <w:p w:rsidR="00D21D5D" w:rsidRPr="00D51CE0" w:rsidRDefault="00D21D5D" w:rsidP="00C4022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D51CE0">
        <w:rPr>
          <w:sz w:val="28"/>
          <w:szCs w:val="28"/>
        </w:rPr>
        <w:t>2. Прогрессирующая релаксация мышц-достигается путем напряжения и последующего расслабления различных групп мышц тела.</w:t>
      </w:r>
    </w:p>
    <w:p w:rsidR="00D21D5D" w:rsidRPr="00D51CE0" w:rsidRDefault="00D21D5D" w:rsidP="00C4022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D51CE0">
        <w:rPr>
          <w:sz w:val="28"/>
          <w:szCs w:val="28"/>
        </w:rPr>
        <w:t xml:space="preserve">3. Физические упражнения. </w:t>
      </w:r>
    </w:p>
    <w:p w:rsidR="00D21D5D" w:rsidRPr="00D51CE0" w:rsidRDefault="00D21D5D" w:rsidP="00C4022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D51CE0">
        <w:rPr>
          <w:sz w:val="28"/>
          <w:szCs w:val="28"/>
        </w:rPr>
        <w:t xml:space="preserve">4. Визуализация. </w:t>
      </w:r>
    </w:p>
    <w:p w:rsidR="00D21D5D" w:rsidRPr="00D51CE0" w:rsidRDefault="00D21D5D" w:rsidP="00D51CE0">
      <w:pPr>
        <w:pStyle w:val="NormalWeb"/>
        <w:spacing w:before="0" w:beforeAutospacing="0" w:after="0" w:afterAutospacing="0"/>
        <w:rPr>
          <w:rStyle w:val="Strong"/>
          <w:b w:val="0"/>
          <w:color w:val="000000"/>
          <w:sz w:val="28"/>
          <w:szCs w:val="28"/>
        </w:rPr>
      </w:pPr>
      <w:r w:rsidRPr="00D51CE0">
        <w:rPr>
          <w:sz w:val="28"/>
          <w:szCs w:val="28"/>
        </w:rPr>
        <w:t>5. Смех.</w:t>
      </w:r>
    </w:p>
    <w:p w:rsidR="00D21D5D" w:rsidRPr="00D51CE0" w:rsidRDefault="00D21D5D" w:rsidP="00C4022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D51CE0">
        <w:rPr>
          <w:sz w:val="28"/>
          <w:szCs w:val="28"/>
        </w:rPr>
        <w:t>6. Растяжка</w:t>
      </w:r>
    </w:p>
    <w:p w:rsidR="00D21D5D" w:rsidRPr="00D51CE0" w:rsidRDefault="00D21D5D" w:rsidP="00C4022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D51CE0">
        <w:rPr>
          <w:sz w:val="28"/>
          <w:szCs w:val="28"/>
        </w:rPr>
        <w:t>7. Музыка.</w:t>
      </w:r>
    </w:p>
    <w:p w:rsidR="00D21D5D" w:rsidRPr="00D51CE0" w:rsidRDefault="00D21D5D" w:rsidP="00C4022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D51CE0">
        <w:rPr>
          <w:sz w:val="28"/>
          <w:szCs w:val="28"/>
        </w:rPr>
        <w:t>8. Медитативные техники.</w:t>
      </w:r>
    </w:p>
    <w:p w:rsidR="00D21D5D" w:rsidRPr="00D51CE0" w:rsidRDefault="00D21D5D" w:rsidP="00C4022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D51CE0">
        <w:rPr>
          <w:sz w:val="28"/>
          <w:szCs w:val="28"/>
        </w:rPr>
        <w:t>9. Объятия.</w:t>
      </w:r>
    </w:p>
    <w:p w:rsidR="00D21D5D" w:rsidRPr="00D51CE0" w:rsidRDefault="00D21D5D" w:rsidP="00C4022F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D51CE0">
        <w:rPr>
          <w:sz w:val="28"/>
          <w:szCs w:val="28"/>
        </w:rPr>
        <w:t>10. Напряжение пальцев ног.</w:t>
      </w:r>
    </w:p>
    <w:p w:rsidR="00D21D5D" w:rsidRPr="00D51CE0" w:rsidRDefault="00D21D5D" w:rsidP="00C4022F">
      <w:pPr>
        <w:pStyle w:val="NormalWeb"/>
        <w:spacing w:before="0" w:beforeAutospacing="0" w:after="180" w:afterAutospacing="0"/>
        <w:rPr>
          <w:color w:val="000000"/>
          <w:sz w:val="28"/>
          <w:szCs w:val="28"/>
        </w:rPr>
      </w:pPr>
      <w:r w:rsidRPr="00D51CE0">
        <w:rPr>
          <w:color w:val="000000"/>
          <w:sz w:val="28"/>
          <w:szCs w:val="28"/>
        </w:rPr>
        <w:t xml:space="preserve"> </w:t>
      </w:r>
    </w:p>
    <w:p w:rsidR="00D21D5D" w:rsidRDefault="00D21D5D" w:rsidP="00C4022F">
      <w:pPr>
        <w:pStyle w:val="NormalWeb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  <w:r w:rsidRPr="00D51CE0">
        <w:rPr>
          <w:rStyle w:val="Strong"/>
          <w:color w:val="000000"/>
          <w:sz w:val="28"/>
          <w:szCs w:val="28"/>
        </w:rPr>
        <w:t xml:space="preserve">6. </w:t>
      </w:r>
      <w:r w:rsidRPr="00D51CE0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D51CE0">
        <w:rPr>
          <w:rStyle w:val="c16"/>
          <w:b/>
          <w:bCs/>
          <w:color w:val="000000"/>
          <w:sz w:val="28"/>
          <w:szCs w:val="28"/>
          <w:shd w:val="clear" w:color="auto" w:fill="FFFFFF"/>
        </w:rPr>
        <w:t>Обеспечить детям свежий воздух и солнечные ванны.</w:t>
      </w:r>
      <w:r w:rsidRPr="00D51CE0">
        <w:rPr>
          <w:rStyle w:val="c2"/>
          <w:color w:val="000000"/>
          <w:sz w:val="28"/>
          <w:szCs w:val="28"/>
          <w:shd w:val="clear" w:color="auto" w:fill="FFFFFF"/>
        </w:rPr>
        <w:t xml:space="preserve"> Чтения книги на балконе или у открытого окна может быть достаточным.</w:t>
      </w:r>
    </w:p>
    <w:p w:rsidR="00D21D5D" w:rsidRDefault="00D21D5D" w:rsidP="00C4022F">
      <w:pPr>
        <w:pStyle w:val="NormalWeb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</w:p>
    <w:p w:rsidR="00D21D5D" w:rsidRDefault="00D21D5D" w:rsidP="00C4022F">
      <w:pPr>
        <w:pStyle w:val="NormalWeb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</w:p>
    <w:p w:rsidR="00D21D5D" w:rsidRDefault="00D21D5D" w:rsidP="004C2871">
      <w:pPr>
        <w:pStyle w:val="NormalWeb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  <w:shd w:val="clear" w:color="auto" w:fill="FFFFFF"/>
        </w:rPr>
      </w:pPr>
      <w:r w:rsidRPr="00454DF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https://avatars.mds.yandex.net/get-zen_doc/1711517/pub_5cbcc77dc6be9900b2455c54_5cbe18e970f6f500b0ddc70a/scale_1200" style="width:473.4pt;height:348pt;visibility:visible">
            <v:imagedata r:id="rId5" o:title="" croptop="-177f" cropbottom="-307f" cropleft="-69f" cropright="-62f"/>
            <o:lock v:ext="edit" aspectratio="f"/>
          </v:shape>
        </w:pict>
      </w:r>
    </w:p>
    <w:p w:rsidR="00D21D5D" w:rsidRDefault="00D21D5D" w:rsidP="00C4022F">
      <w:pPr>
        <w:pStyle w:val="NormalWeb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:rsidR="00D21D5D" w:rsidRDefault="00D21D5D" w:rsidP="00C4022F">
      <w:pPr>
        <w:pStyle w:val="NormalWeb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:rsidR="00D21D5D" w:rsidRPr="00E47394" w:rsidRDefault="00D21D5D" w:rsidP="00C4022F">
      <w:pPr>
        <w:pStyle w:val="NormalWeb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  <w:r w:rsidRPr="00454DFC">
        <w:rPr>
          <w:noProof/>
        </w:rPr>
        <w:pict>
          <v:shape id="Рисунок 6" o:spid="_x0000_i1026" type="#_x0000_t75" alt="https://yandex.ru/images/_crpd/vBlV8m725/84a28eAFTKH8/CS-5zAuByZU11g2Toe3oEEQwFkZCuipXpT2nhN0yFscvHUMlBSI8_-w0f4yyHl_BEE-LO0AYt31ykFcgpFjAnRnbHSkv5IjlFJd6hiH57JHxFXN2BhuqgnRcF8GcY_dHGrvmIQQm-fp5Ug8Mki-g" style="width:450pt;height:75pt;visibility:visible">
            <v:imagedata r:id="rId6" o:title=""/>
          </v:shape>
        </w:pict>
      </w:r>
    </w:p>
    <w:p w:rsidR="00D21D5D" w:rsidRDefault="00D21D5D" w:rsidP="00C4022F">
      <w:pPr>
        <w:pStyle w:val="NormalWeb"/>
        <w:spacing w:before="0" w:beforeAutospacing="0" w:after="0" w:afterAutospacing="0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D21D5D" w:rsidRDefault="00D21D5D" w:rsidP="00CA5FD7">
      <w:pPr>
        <w:pStyle w:val="Heading1"/>
        <w:shd w:val="clear" w:color="auto" w:fill="FFFFFF"/>
        <w:spacing w:before="0" w:after="225" w:line="450" w:lineRule="atLeast"/>
        <w:jc w:val="center"/>
        <w:rPr>
          <w:rFonts w:ascii="Arial" w:hAnsi="Arial" w:cs="Arial"/>
          <w:color w:val="000000"/>
          <w:kern w:val="36"/>
          <w:sz w:val="42"/>
          <w:szCs w:val="42"/>
          <w:lang w:eastAsia="ru-RU"/>
        </w:rPr>
      </w:pPr>
      <w:r w:rsidRPr="00EB0EE0">
        <w:rPr>
          <w:rFonts w:ascii="Arial Black" w:hAnsi="Arial Black"/>
          <w:sz w:val="40"/>
          <w:szCs w:val="40"/>
        </w:rPr>
        <w:t xml:space="preserve">                                           </w:t>
      </w:r>
    </w:p>
    <w:p w:rsidR="00D21D5D" w:rsidRDefault="00D21D5D" w:rsidP="00CA5FD7">
      <w:pPr>
        <w:pStyle w:val="Heading1"/>
        <w:shd w:val="clear" w:color="auto" w:fill="FFFFFF"/>
        <w:spacing w:before="0" w:after="225" w:line="450" w:lineRule="atLeast"/>
        <w:jc w:val="center"/>
        <w:rPr>
          <w:rFonts w:ascii="Arial" w:hAnsi="Arial" w:cs="Arial"/>
          <w:color w:val="000000"/>
          <w:kern w:val="36"/>
          <w:sz w:val="42"/>
          <w:szCs w:val="42"/>
          <w:lang w:eastAsia="ru-RU"/>
        </w:rPr>
      </w:pPr>
    </w:p>
    <w:p w:rsidR="00D21D5D" w:rsidRDefault="00D21D5D" w:rsidP="00CA5FD7">
      <w:pPr>
        <w:pStyle w:val="Heading1"/>
        <w:shd w:val="clear" w:color="auto" w:fill="FFFFFF"/>
        <w:spacing w:before="0" w:after="225" w:line="450" w:lineRule="atLeast"/>
        <w:jc w:val="center"/>
        <w:rPr>
          <w:rFonts w:ascii="Arial" w:hAnsi="Arial" w:cs="Arial"/>
          <w:color w:val="000000"/>
          <w:kern w:val="36"/>
          <w:sz w:val="42"/>
          <w:szCs w:val="42"/>
          <w:lang w:eastAsia="ru-RU"/>
        </w:rPr>
      </w:pPr>
    </w:p>
    <w:p w:rsidR="00D21D5D" w:rsidRDefault="00D21D5D" w:rsidP="00CA5FD7">
      <w:pPr>
        <w:pStyle w:val="Heading1"/>
        <w:shd w:val="clear" w:color="auto" w:fill="FFFFFF"/>
        <w:spacing w:before="0" w:after="225" w:line="450" w:lineRule="atLeast"/>
        <w:jc w:val="center"/>
        <w:rPr>
          <w:rFonts w:ascii="Arial" w:hAnsi="Arial" w:cs="Arial"/>
          <w:color w:val="000000"/>
          <w:kern w:val="36"/>
          <w:sz w:val="42"/>
          <w:szCs w:val="42"/>
          <w:lang w:eastAsia="ru-RU"/>
        </w:rPr>
      </w:pPr>
    </w:p>
    <w:p w:rsidR="00D21D5D" w:rsidRDefault="00D21D5D" w:rsidP="00CA5FD7">
      <w:pPr>
        <w:pStyle w:val="Heading1"/>
        <w:shd w:val="clear" w:color="auto" w:fill="FFFFFF"/>
        <w:spacing w:before="0" w:after="225" w:line="450" w:lineRule="atLeast"/>
        <w:jc w:val="center"/>
        <w:rPr>
          <w:rFonts w:ascii="Arial" w:hAnsi="Arial" w:cs="Arial"/>
          <w:color w:val="000000"/>
          <w:kern w:val="36"/>
          <w:sz w:val="42"/>
          <w:szCs w:val="42"/>
          <w:lang w:eastAsia="ru-RU"/>
        </w:rPr>
      </w:pPr>
    </w:p>
    <w:sectPr w:rsidR="00D21D5D" w:rsidSect="00500695">
      <w:pgSz w:w="11906" w:h="16838"/>
      <w:pgMar w:top="28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317E9"/>
    <w:multiLevelType w:val="multilevel"/>
    <w:tmpl w:val="EBAC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95694"/>
    <w:multiLevelType w:val="multilevel"/>
    <w:tmpl w:val="7E784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C86EA7"/>
    <w:multiLevelType w:val="multilevel"/>
    <w:tmpl w:val="B17E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36F68"/>
    <w:multiLevelType w:val="multilevel"/>
    <w:tmpl w:val="703A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3E04F7"/>
    <w:multiLevelType w:val="multilevel"/>
    <w:tmpl w:val="677C6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086EE6"/>
    <w:multiLevelType w:val="multilevel"/>
    <w:tmpl w:val="7C28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242C31"/>
    <w:multiLevelType w:val="multilevel"/>
    <w:tmpl w:val="2A324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7357CF"/>
    <w:multiLevelType w:val="multilevel"/>
    <w:tmpl w:val="B0FC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05325D"/>
    <w:multiLevelType w:val="multilevel"/>
    <w:tmpl w:val="D1E2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A33DC8"/>
    <w:multiLevelType w:val="multilevel"/>
    <w:tmpl w:val="D1E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E53F15"/>
    <w:multiLevelType w:val="multilevel"/>
    <w:tmpl w:val="8A9C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3B8243F"/>
    <w:multiLevelType w:val="multilevel"/>
    <w:tmpl w:val="6C06A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6B1D3A"/>
    <w:multiLevelType w:val="multilevel"/>
    <w:tmpl w:val="E8E40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F6583F"/>
    <w:multiLevelType w:val="multilevel"/>
    <w:tmpl w:val="5E1C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BD1646"/>
    <w:multiLevelType w:val="multilevel"/>
    <w:tmpl w:val="55BA4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7543F1"/>
    <w:multiLevelType w:val="multilevel"/>
    <w:tmpl w:val="4D809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A777D9"/>
    <w:multiLevelType w:val="multilevel"/>
    <w:tmpl w:val="453EC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3C691D"/>
    <w:multiLevelType w:val="hybridMultilevel"/>
    <w:tmpl w:val="5406DD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41C4D48"/>
    <w:multiLevelType w:val="multilevel"/>
    <w:tmpl w:val="18B2B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F736C2"/>
    <w:multiLevelType w:val="multilevel"/>
    <w:tmpl w:val="DCD2E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27771D"/>
    <w:multiLevelType w:val="multilevel"/>
    <w:tmpl w:val="D34A4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0E02F3"/>
    <w:multiLevelType w:val="multilevel"/>
    <w:tmpl w:val="969C8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8"/>
  </w:num>
  <w:num w:numId="3">
    <w:abstractNumId w:val="12"/>
  </w:num>
  <w:num w:numId="4">
    <w:abstractNumId w:val="15"/>
  </w:num>
  <w:num w:numId="5">
    <w:abstractNumId w:val="5"/>
  </w:num>
  <w:num w:numId="6">
    <w:abstractNumId w:val="0"/>
  </w:num>
  <w:num w:numId="7">
    <w:abstractNumId w:val="13"/>
  </w:num>
  <w:num w:numId="8">
    <w:abstractNumId w:val="9"/>
  </w:num>
  <w:num w:numId="9">
    <w:abstractNumId w:val="6"/>
  </w:num>
  <w:num w:numId="10">
    <w:abstractNumId w:val="1"/>
  </w:num>
  <w:num w:numId="11">
    <w:abstractNumId w:val="3"/>
  </w:num>
  <w:num w:numId="12">
    <w:abstractNumId w:val="19"/>
  </w:num>
  <w:num w:numId="13">
    <w:abstractNumId w:val="14"/>
  </w:num>
  <w:num w:numId="14">
    <w:abstractNumId w:val="7"/>
  </w:num>
  <w:num w:numId="15">
    <w:abstractNumId w:val="20"/>
  </w:num>
  <w:num w:numId="16">
    <w:abstractNumId w:val="11"/>
  </w:num>
  <w:num w:numId="17">
    <w:abstractNumId w:val="4"/>
  </w:num>
  <w:num w:numId="18">
    <w:abstractNumId w:val="21"/>
  </w:num>
  <w:num w:numId="19">
    <w:abstractNumId w:val="18"/>
  </w:num>
  <w:num w:numId="20">
    <w:abstractNumId w:val="16"/>
  </w:num>
  <w:num w:numId="21">
    <w:abstractNumId w:val="2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A04"/>
    <w:rsid w:val="00034023"/>
    <w:rsid w:val="00046D58"/>
    <w:rsid w:val="00454DFC"/>
    <w:rsid w:val="004C2871"/>
    <w:rsid w:val="00500695"/>
    <w:rsid w:val="005A0259"/>
    <w:rsid w:val="005A55CB"/>
    <w:rsid w:val="006E5771"/>
    <w:rsid w:val="00737143"/>
    <w:rsid w:val="008F050C"/>
    <w:rsid w:val="009633E3"/>
    <w:rsid w:val="00975BAA"/>
    <w:rsid w:val="00A77FA4"/>
    <w:rsid w:val="00AE4CDF"/>
    <w:rsid w:val="00B03122"/>
    <w:rsid w:val="00BA20CD"/>
    <w:rsid w:val="00C17A02"/>
    <w:rsid w:val="00C33F18"/>
    <w:rsid w:val="00C4022F"/>
    <w:rsid w:val="00CA5FD7"/>
    <w:rsid w:val="00D21D5D"/>
    <w:rsid w:val="00D51CE0"/>
    <w:rsid w:val="00E203C0"/>
    <w:rsid w:val="00E47394"/>
    <w:rsid w:val="00EB0EE0"/>
    <w:rsid w:val="00EB50D5"/>
    <w:rsid w:val="00F54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3C0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A5FD7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5FD7"/>
    <w:rPr>
      <w:rFonts w:ascii="Calibri Light" w:hAnsi="Calibri Light" w:cs="Times New Roman"/>
      <w:color w:val="2E74B5"/>
      <w:sz w:val="32"/>
      <w:szCs w:val="32"/>
    </w:rPr>
  </w:style>
  <w:style w:type="paragraph" w:styleId="NormalWeb">
    <w:name w:val="Normal (Web)"/>
    <w:basedOn w:val="Normal"/>
    <w:uiPriority w:val="99"/>
    <w:rsid w:val="00C402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4022F"/>
    <w:rPr>
      <w:rFonts w:cs="Times New Roman"/>
      <w:b/>
      <w:bCs/>
    </w:rPr>
  </w:style>
  <w:style w:type="character" w:customStyle="1" w:styleId="c16">
    <w:name w:val="c16"/>
    <w:basedOn w:val="DefaultParagraphFont"/>
    <w:uiPriority w:val="99"/>
    <w:rsid w:val="00CA5FD7"/>
    <w:rPr>
      <w:rFonts w:cs="Times New Roman"/>
    </w:rPr>
  </w:style>
  <w:style w:type="character" w:customStyle="1" w:styleId="c2">
    <w:name w:val="c2"/>
    <w:basedOn w:val="DefaultParagraphFont"/>
    <w:uiPriority w:val="99"/>
    <w:rsid w:val="00CA5FD7"/>
    <w:rPr>
      <w:rFonts w:cs="Times New Roman"/>
    </w:rPr>
  </w:style>
  <w:style w:type="paragraph" w:customStyle="1" w:styleId="c28">
    <w:name w:val="c28"/>
    <w:basedOn w:val="Normal"/>
    <w:uiPriority w:val="99"/>
    <w:rsid w:val="007371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737143"/>
    <w:rPr>
      <w:rFonts w:cs="Times New Roman"/>
    </w:rPr>
  </w:style>
  <w:style w:type="paragraph" w:customStyle="1" w:styleId="c1">
    <w:name w:val="c1"/>
    <w:basedOn w:val="Normal"/>
    <w:uiPriority w:val="99"/>
    <w:rsid w:val="007371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DefaultParagraphFont"/>
    <w:uiPriority w:val="99"/>
    <w:rsid w:val="0073714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749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2</Pages>
  <Words>280</Words>
  <Characters>1599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6</cp:revision>
  <dcterms:created xsi:type="dcterms:W3CDTF">2020-04-23T03:47:00Z</dcterms:created>
  <dcterms:modified xsi:type="dcterms:W3CDTF">2022-12-19T10:22:00Z</dcterms:modified>
</cp:coreProperties>
</file>